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E2" w:rsidRDefault="0095037C" w:rsidP="00C23434">
      <w:pPr>
        <w:ind w:left="-851"/>
        <w:rPr>
          <w:b/>
          <w:sz w:val="28"/>
          <w:szCs w:val="28"/>
        </w:rPr>
      </w:pPr>
      <w:r w:rsidRPr="0095037C">
        <w:rPr>
          <w:b/>
          <w:sz w:val="28"/>
          <w:szCs w:val="28"/>
        </w:rPr>
        <w:t>QUANTITATIVO DE VACINAS RECEBIDAS NO MUNICIOPIO DE IVORÁ</w:t>
      </w:r>
      <w:proofErr w:type="gramStart"/>
      <w:r w:rsidR="00861B97">
        <w:rPr>
          <w:b/>
          <w:sz w:val="28"/>
          <w:szCs w:val="28"/>
        </w:rPr>
        <w:t xml:space="preserve"> </w:t>
      </w:r>
      <w:r w:rsidR="00C23434">
        <w:rPr>
          <w:b/>
          <w:sz w:val="28"/>
          <w:szCs w:val="28"/>
        </w:rPr>
        <w:t xml:space="preserve">   </w:t>
      </w:r>
      <w:proofErr w:type="gramEnd"/>
      <w:r w:rsidR="00873D95">
        <w:rPr>
          <w:b/>
          <w:sz w:val="28"/>
          <w:szCs w:val="28"/>
          <w:highlight w:val="yellow"/>
        </w:rPr>
        <w:t>27.05</w:t>
      </w:r>
      <w:r w:rsidR="00D43168">
        <w:rPr>
          <w:b/>
          <w:sz w:val="28"/>
          <w:szCs w:val="28"/>
          <w:highlight w:val="yellow"/>
        </w:rPr>
        <w:t>.20</w:t>
      </w:r>
      <w:r w:rsidR="00D43168" w:rsidRPr="00D43168">
        <w:rPr>
          <w:b/>
          <w:sz w:val="28"/>
          <w:szCs w:val="28"/>
          <w:highlight w:val="yellow"/>
        </w:rPr>
        <w:t>24</w:t>
      </w:r>
    </w:p>
    <w:tbl>
      <w:tblPr>
        <w:tblStyle w:val="Tabelacomgrade"/>
        <w:tblW w:w="0" w:type="auto"/>
        <w:tblInd w:w="817" w:type="dxa"/>
        <w:tblLook w:val="04A0"/>
      </w:tblPr>
      <w:tblGrid>
        <w:gridCol w:w="2064"/>
        <w:gridCol w:w="2189"/>
        <w:gridCol w:w="2409"/>
      </w:tblGrid>
      <w:tr w:rsidR="0095037C" w:rsidTr="00300300">
        <w:trPr>
          <w:trHeight w:val="393"/>
        </w:trPr>
        <w:tc>
          <w:tcPr>
            <w:tcW w:w="2064" w:type="dxa"/>
          </w:tcPr>
          <w:p w:rsidR="0095037C" w:rsidRDefault="0095037C" w:rsidP="00950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189" w:type="dxa"/>
          </w:tcPr>
          <w:p w:rsidR="0095037C" w:rsidRDefault="0095037C" w:rsidP="00950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VACINA</w:t>
            </w:r>
          </w:p>
        </w:tc>
        <w:tc>
          <w:tcPr>
            <w:tcW w:w="2409" w:type="dxa"/>
          </w:tcPr>
          <w:p w:rsidR="0095037C" w:rsidRDefault="0095037C" w:rsidP="00950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QUANTIDADE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22/01/2021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25/01/2021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01/02/2021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08/02/2021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25/02/2021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25/02/2021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04/03/2021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11/03/2021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18/03/2021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80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23/03/2021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23/03/2021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70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26/03/2021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26/03/2021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02/04/2021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02/04/2021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09/04/2021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09/04/2021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16/04/2021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16/04/2021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23/04/2021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23/04/2021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30/04/2021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04/05/2021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04/05/2021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70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10/05/2021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14/05/2021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14/05/2021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19/05/2021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24/05/2021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27/05/2021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04/06/2021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</w:t>
            </w:r>
            <w:proofErr w:type="gramEnd"/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04/06/2021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11/06/2021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11/06/2021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16/06/2021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18/06/2021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18/06/2021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25/06/2021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25/06/2021</w:t>
            </w:r>
          </w:p>
        </w:tc>
        <w:tc>
          <w:tcPr>
            <w:tcW w:w="218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25/06/2021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25/06/2021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01/07/2021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01/07/2021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125</w:t>
            </w:r>
          </w:p>
        </w:tc>
      </w:tr>
      <w:tr w:rsidR="0095037C" w:rsidRPr="0095037C" w:rsidTr="00901457">
        <w:tc>
          <w:tcPr>
            <w:tcW w:w="2064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06/07/2021</w:t>
            </w:r>
          </w:p>
        </w:tc>
        <w:tc>
          <w:tcPr>
            <w:tcW w:w="218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06/07/2021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09/07/2021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09/07/2021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15/07/2021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15/07/2021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16/07/2021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90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21/07/2021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</w:t>
            </w:r>
            <w:proofErr w:type="gramEnd"/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21/07/2021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21/07/2021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21/07/2021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29/07/2021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29/07/2021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06/08/2021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lastRenderedPageBreak/>
              <w:t>10/08/2021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300300">
        <w:trPr>
          <w:trHeight w:val="70"/>
        </w:trPr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13/08/2021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13/08/2021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</w:t>
            </w:r>
            <w:proofErr w:type="gramEnd"/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18/08/2021</w:t>
            </w:r>
          </w:p>
        </w:tc>
        <w:tc>
          <w:tcPr>
            <w:tcW w:w="218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</w:t>
            </w:r>
            <w:proofErr w:type="gramEnd"/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24/08/2021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35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27/08/2021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27/08/2021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03/09/2021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03/09/2021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6E3BC" w:themeFill="accent3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08/09/2021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08/09/2021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14/09/2021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15/09/2021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E5B8B7" w:themeFill="accent2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503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95037C" w:rsidRPr="0095037C" w:rsidRDefault="0095037C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4C4435" w:rsidRPr="0095037C" w:rsidTr="00901457">
        <w:tc>
          <w:tcPr>
            <w:tcW w:w="2064" w:type="dxa"/>
            <w:shd w:val="clear" w:color="auto" w:fill="E5B8B7" w:themeFill="accent2" w:themeFillTint="66"/>
          </w:tcPr>
          <w:p w:rsidR="004C4435" w:rsidRPr="0095037C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17/09/2021</w:t>
            </w:r>
          </w:p>
        </w:tc>
        <w:tc>
          <w:tcPr>
            <w:tcW w:w="2189" w:type="dxa"/>
            <w:shd w:val="clear" w:color="auto" w:fill="E5B8B7" w:themeFill="accent2" w:themeFillTint="66"/>
          </w:tcPr>
          <w:p w:rsidR="004C4435" w:rsidRPr="0095037C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</w:p>
        </w:tc>
        <w:tc>
          <w:tcPr>
            <w:tcW w:w="2409" w:type="dxa"/>
            <w:shd w:val="clear" w:color="auto" w:fill="E5B8B7" w:themeFill="accent2" w:themeFillTint="66"/>
          </w:tcPr>
          <w:p w:rsidR="004C4435" w:rsidRPr="0095037C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</w:t>
            </w:r>
            <w:proofErr w:type="gramEnd"/>
          </w:p>
        </w:tc>
      </w:tr>
      <w:tr w:rsidR="004C4435" w:rsidRPr="0095037C" w:rsidTr="007E391C">
        <w:tc>
          <w:tcPr>
            <w:tcW w:w="2064" w:type="dxa"/>
            <w:shd w:val="clear" w:color="auto" w:fill="D6E3BC" w:themeFill="accent3" w:themeFillTint="66"/>
          </w:tcPr>
          <w:p w:rsidR="004C4435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17/09/2021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4C4435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4C4435" w:rsidRDefault="004C4435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850C7E" w:rsidRPr="0095037C" w:rsidTr="00901457">
        <w:tc>
          <w:tcPr>
            <w:tcW w:w="2064" w:type="dxa"/>
            <w:shd w:val="clear" w:color="auto" w:fill="D6E3BC" w:themeFill="accent3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22/09/2021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</w:t>
            </w:r>
          </w:p>
        </w:tc>
      </w:tr>
      <w:tr w:rsidR="00850C7E" w:rsidRPr="0095037C" w:rsidTr="00901457">
        <w:tc>
          <w:tcPr>
            <w:tcW w:w="2064" w:type="dxa"/>
            <w:shd w:val="clear" w:color="auto" w:fill="FBD4B4" w:themeFill="accent6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95037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850C7E" w:rsidRDefault="00850C7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90</w:t>
            </w:r>
          </w:p>
        </w:tc>
      </w:tr>
      <w:tr w:rsidR="003968AE" w:rsidRPr="0095037C" w:rsidTr="00901457">
        <w:tc>
          <w:tcPr>
            <w:tcW w:w="2064" w:type="dxa"/>
            <w:shd w:val="clear" w:color="auto" w:fill="FBD4B4" w:themeFill="accent6" w:themeFillTint="66"/>
          </w:tcPr>
          <w:p w:rsidR="003968AE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27/09/2021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3968AE" w:rsidRPr="0095037C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3968AE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3968AE" w:rsidRPr="0095037C" w:rsidTr="00901457">
        <w:tc>
          <w:tcPr>
            <w:tcW w:w="2064" w:type="dxa"/>
            <w:shd w:val="clear" w:color="auto" w:fill="D6E3BC" w:themeFill="accent3" w:themeFillTint="66"/>
          </w:tcPr>
          <w:p w:rsidR="003968AE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27/09/2021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3968AE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3968AE" w:rsidRDefault="003968AE" w:rsidP="0095037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08517C" w:rsidRPr="0095037C" w:rsidTr="00901457">
        <w:tc>
          <w:tcPr>
            <w:tcW w:w="2064" w:type="dxa"/>
            <w:shd w:val="clear" w:color="auto" w:fill="D6E3BC" w:themeFill="accent3" w:themeFillTint="66"/>
          </w:tcPr>
          <w:p w:rsidR="000851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04/10/2021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0851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0851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05</w:t>
            </w:r>
          </w:p>
        </w:tc>
      </w:tr>
      <w:tr w:rsidR="0008517C" w:rsidRPr="0095037C" w:rsidTr="00901457">
        <w:tc>
          <w:tcPr>
            <w:tcW w:w="2064" w:type="dxa"/>
            <w:shd w:val="clear" w:color="auto" w:fill="FBD4B4" w:themeFill="accent6" w:themeFillTint="66"/>
          </w:tcPr>
          <w:p w:rsidR="000851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04/10/2021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08517C" w:rsidRPr="009503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08517C" w:rsidRDefault="0008517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96</w:t>
            </w:r>
          </w:p>
        </w:tc>
      </w:tr>
      <w:tr w:rsidR="00281C57" w:rsidRPr="0095037C" w:rsidTr="00901457">
        <w:tc>
          <w:tcPr>
            <w:tcW w:w="2064" w:type="dxa"/>
            <w:shd w:val="clear" w:color="auto" w:fill="FBD4B4" w:themeFill="accent6" w:themeFillTint="66"/>
          </w:tcPr>
          <w:p w:rsidR="00281C57" w:rsidRDefault="00B718C3" w:rsidP="00B718C3">
            <w:pPr>
              <w:tabs>
                <w:tab w:val="left" w:pos="795"/>
                <w:tab w:val="center" w:pos="1332"/>
              </w:tabs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ab/>
            </w: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ab/>
            </w:r>
            <w:r w:rsidR="00281C57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11/10/2021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281C57" w:rsidRDefault="00281C57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281C57" w:rsidRDefault="00281C57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42</w:t>
            </w:r>
          </w:p>
        </w:tc>
      </w:tr>
      <w:tr w:rsidR="00281C57" w:rsidRPr="0095037C" w:rsidTr="00901457">
        <w:tc>
          <w:tcPr>
            <w:tcW w:w="2064" w:type="dxa"/>
            <w:shd w:val="clear" w:color="auto" w:fill="D6E3BC" w:themeFill="accent3" w:themeFillTint="66"/>
          </w:tcPr>
          <w:p w:rsidR="00281C57" w:rsidRDefault="00B718C3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11/10/2021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281C57" w:rsidRDefault="00B718C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281C57" w:rsidRDefault="00B718C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55</w:t>
            </w:r>
          </w:p>
        </w:tc>
      </w:tr>
      <w:tr w:rsidR="00864734" w:rsidRPr="0095037C" w:rsidTr="00901457">
        <w:tc>
          <w:tcPr>
            <w:tcW w:w="2064" w:type="dxa"/>
            <w:shd w:val="clear" w:color="auto" w:fill="FBD4B4" w:themeFill="accent6" w:themeFillTint="66"/>
          </w:tcPr>
          <w:p w:rsidR="00864734" w:rsidRDefault="0086473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13/10/2021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864734" w:rsidRDefault="0086473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864734" w:rsidRDefault="0086473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E12279" w:rsidRPr="0095037C" w:rsidTr="00901457">
        <w:tc>
          <w:tcPr>
            <w:tcW w:w="2064" w:type="dxa"/>
            <w:shd w:val="clear" w:color="auto" w:fill="FBD4B4" w:themeFill="accent6" w:themeFillTint="66"/>
          </w:tcPr>
          <w:p w:rsidR="00E12279" w:rsidRDefault="00E12279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20/10/2021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E12279" w:rsidRDefault="00E12279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E12279" w:rsidRDefault="00E12279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E93094" w:rsidRPr="0095037C" w:rsidTr="00901457">
        <w:tc>
          <w:tcPr>
            <w:tcW w:w="2064" w:type="dxa"/>
            <w:shd w:val="clear" w:color="auto" w:fill="FBD4B4" w:themeFill="accent6" w:themeFillTint="66"/>
          </w:tcPr>
          <w:p w:rsidR="00E93094" w:rsidRDefault="00E9309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26/10/2021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E93094" w:rsidRDefault="00E9309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E93094" w:rsidRDefault="00E9309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120</w:t>
            </w:r>
          </w:p>
        </w:tc>
      </w:tr>
      <w:tr w:rsidR="00E11370" w:rsidRPr="0095037C" w:rsidTr="00901457">
        <w:tc>
          <w:tcPr>
            <w:tcW w:w="2064" w:type="dxa"/>
            <w:shd w:val="clear" w:color="auto" w:fill="D6E3BC" w:themeFill="accent3" w:themeFillTint="66"/>
          </w:tcPr>
          <w:p w:rsidR="00E11370" w:rsidRDefault="00E11370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28/10/2021</w:t>
            </w:r>
          </w:p>
        </w:tc>
        <w:tc>
          <w:tcPr>
            <w:tcW w:w="2189" w:type="dxa"/>
            <w:shd w:val="clear" w:color="auto" w:fill="D6E3BC" w:themeFill="accent3" w:themeFillTint="66"/>
          </w:tcPr>
          <w:p w:rsidR="00E11370" w:rsidRDefault="00E11370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D6E3BC" w:themeFill="accent3" w:themeFillTint="66"/>
          </w:tcPr>
          <w:p w:rsidR="00E11370" w:rsidRDefault="00E11370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</w:t>
            </w:r>
          </w:p>
        </w:tc>
      </w:tr>
      <w:tr w:rsidR="004D5BCE" w:rsidRPr="0095037C" w:rsidTr="00901457">
        <w:tc>
          <w:tcPr>
            <w:tcW w:w="2064" w:type="dxa"/>
            <w:shd w:val="clear" w:color="auto" w:fill="FBD4B4" w:themeFill="accent6" w:themeFillTint="66"/>
          </w:tcPr>
          <w:p w:rsidR="004D5BCE" w:rsidRDefault="004D5BCE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05/11/2021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4D5BCE" w:rsidRDefault="004D5BCE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Pfizer 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4D5BCE" w:rsidRDefault="004D5BCE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48</w:t>
            </w:r>
          </w:p>
        </w:tc>
      </w:tr>
      <w:tr w:rsidR="00FC6D03" w:rsidRPr="0095037C" w:rsidTr="00901457">
        <w:tc>
          <w:tcPr>
            <w:tcW w:w="2064" w:type="dxa"/>
            <w:shd w:val="clear" w:color="auto" w:fill="FBD4B4" w:themeFill="accent6" w:themeFillTint="66"/>
          </w:tcPr>
          <w:p w:rsidR="00FC6D03" w:rsidRDefault="00FC6D03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08/11/2021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FC6D03" w:rsidRDefault="00FC6D0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FC6D03" w:rsidRDefault="00FC6D0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72</w:t>
            </w:r>
          </w:p>
        </w:tc>
      </w:tr>
      <w:tr w:rsidR="00FC773D" w:rsidRPr="0095037C" w:rsidTr="00901457">
        <w:tc>
          <w:tcPr>
            <w:tcW w:w="2064" w:type="dxa"/>
            <w:shd w:val="clear" w:color="auto" w:fill="FBD4B4" w:themeFill="accent6" w:themeFillTint="66"/>
          </w:tcPr>
          <w:p w:rsidR="00FC773D" w:rsidRDefault="00FC773D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16/11/2021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FC773D" w:rsidRDefault="00FC773D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FC773D" w:rsidRDefault="00FC773D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96</w:t>
            </w:r>
          </w:p>
        </w:tc>
      </w:tr>
      <w:tr w:rsidR="00776F76" w:rsidRPr="0095037C" w:rsidTr="00901457">
        <w:tc>
          <w:tcPr>
            <w:tcW w:w="2064" w:type="dxa"/>
            <w:shd w:val="clear" w:color="auto" w:fill="FBD4B4" w:themeFill="accent6" w:themeFillTint="66"/>
          </w:tcPr>
          <w:p w:rsidR="00776F76" w:rsidRDefault="00776F76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19/11/2021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776F76" w:rsidRDefault="00776F76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776F76" w:rsidRDefault="00776F76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54</w:t>
            </w:r>
          </w:p>
        </w:tc>
      </w:tr>
      <w:tr w:rsidR="00805E95" w:rsidRPr="0095037C" w:rsidTr="00901457">
        <w:tc>
          <w:tcPr>
            <w:tcW w:w="2064" w:type="dxa"/>
            <w:shd w:val="clear" w:color="auto" w:fill="FBD4B4" w:themeFill="accent6" w:themeFillTint="66"/>
          </w:tcPr>
          <w:p w:rsidR="00805E95" w:rsidRDefault="00805E95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25/11/2021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805E95" w:rsidRDefault="00805E95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805E95" w:rsidRDefault="00805E95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6D0AC3" w:rsidRPr="0095037C" w:rsidTr="00901457">
        <w:tc>
          <w:tcPr>
            <w:tcW w:w="2064" w:type="dxa"/>
            <w:shd w:val="clear" w:color="auto" w:fill="FBD4B4" w:themeFill="accent6" w:themeFillTint="66"/>
          </w:tcPr>
          <w:p w:rsidR="006D0AC3" w:rsidRDefault="006D0AC3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03/12/2021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6D0AC3" w:rsidRDefault="006D0AC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6D0AC3" w:rsidRDefault="006D0AC3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120</w:t>
            </w:r>
          </w:p>
        </w:tc>
      </w:tr>
      <w:tr w:rsidR="001B0FE2" w:rsidRPr="0095037C" w:rsidTr="00901457">
        <w:tc>
          <w:tcPr>
            <w:tcW w:w="2064" w:type="dxa"/>
            <w:shd w:val="clear" w:color="auto" w:fill="FBD4B4" w:themeFill="accent6" w:themeFillTint="66"/>
          </w:tcPr>
          <w:p w:rsidR="001B0FE2" w:rsidRDefault="001B0FE2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09/12/2021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1B0FE2" w:rsidRDefault="001B0FE2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1B0FE2" w:rsidRDefault="001B0FE2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162</w:t>
            </w:r>
          </w:p>
        </w:tc>
      </w:tr>
      <w:tr w:rsidR="001B0FE2" w:rsidRPr="0095037C" w:rsidTr="00901457">
        <w:tc>
          <w:tcPr>
            <w:tcW w:w="2064" w:type="dxa"/>
            <w:shd w:val="clear" w:color="auto" w:fill="auto"/>
          </w:tcPr>
          <w:p w:rsidR="001B0FE2" w:rsidRDefault="001B0FE2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09/12/2021</w:t>
            </w:r>
          </w:p>
        </w:tc>
        <w:tc>
          <w:tcPr>
            <w:tcW w:w="2189" w:type="dxa"/>
            <w:shd w:val="clear" w:color="auto" w:fill="auto"/>
          </w:tcPr>
          <w:p w:rsidR="001B0FE2" w:rsidRDefault="001B0FE2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  <w:shd w:val="clear" w:color="auto" w:fill="auto"/>
          </w:tcPr>
          <w:p w:rsidR="001B0FE2" w:rsidRDefault="001B0FE2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</w:t>
            </w:r>
          </w:p>
        </w:tc>
      </w:tr>
      <w:tr w:rsidR="00AB4EB4" w:rsidRPr="0095037C" w:rsidTr="00901457">
        <w:tc>
          <w:tcPr>
            <w:tcW w:w="2064" w:type="dxa"/>
            <w:shd w:val="clear" w:color="auto" w:fill="auto"/>
          </w:tcPr>
          <w:p w:rsidR="00AB4EB4" w:rsidRDefault="00AB4EB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15/12/2021</w:t>
            </w:r>
          </w:p>
        </w:tc>
        <w:tc>
          <w:tcPr>
            <w:tcW w:w="2189" w:type="dxa"/>
            <w:shd w:val="clear" w:color="auto" w:fill="auto"/>
          </w:tcPr>
          <w:p w:rsidR="00AB4EB4" w:rsidRDefault="00AB4EB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  <w:shd w:val="clear" w:color="auto" w:fill="auto"/>
          </w:tcPr>
          <w:p w:rsidR="00AB4EB4" w:rsidRDefault="00AB4EB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AB4EB4" w:rsidRPr="0095037C" w:rsidTr="00901457">
        <w:tc>
          <w:tcPr>
            <w:tcW w:w="2064" w:type="dxa"/>
            <w:shd w:val="clear" w:color="auto" w:fill="FBD4B4" w:themeFill="accent6" w:themeFillTint="66"/>
          </w:tcPr>
          <w:p w:rsidR="00AB4EB4" w:rsidRDefault="00AB4EB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20/12/2021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AB4EB4" w:rsidRDefault="00AB4EB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AB4EB4" w:rsidRDefault="00AB4EB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114</w:t>
            </w:r>
          </w:p>
        </w:tc>
      </w:tr>
      <w:tr w:rsidR="00581ADA" w:rsidRPr="0095037C" w:rsidTr="00901457">
        <w:tc>
          <w:tcPr>
            <w:tcW w:w="2064" w:type="dxa"/>
            <w:shd w:val="clear" w:color="auto" w:fill="FBD4B4" w:themeFill="accent6" w:themeFillTint="66"/>
          </w:tcPr>
          <w:p w:rsidR="00581ADA" w:rsidRDefault="0002058D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23/12/2021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581ADA" w:rsidRDefault="0002058D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581ADA" w:rsidRDefault="0002058D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216</w:t>
            </w:r>
          </w:p>
        </w:tc>
      </w:tr>
      <w:tr w:rsidR="004002F4" w:rsidRPr="0095037C" w:rsidTr="00901457">
        <w:tc>
          <w:tcPr>
            <w:tcW w:w="2064" w:type="dxa"/>
            <w:shd w:val="clear" w:color="auto" w:fill="auto"/>
          </w:tcPr>
          <w:p w:rsidR="004002F4" w:rsidRDefault="004002F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18/01/2022</w:t>
            </w:r>
          </w:p>
        </w:tc>
        <w:tc>
          <w:tcPr>
            <w:tcW w:w="2189" w:type="dxa"/>
            <w:shd w:val="clear" w:color="auto" w:fill="auto"/>
          </w:tcPr>
          <w:p w:rsidR="004002F4" w:rsidRDefault="0064304C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</w:t>
            </w:r>
            <w:r w:rsidR="004002F4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anssen</w:t>
            </w:r>
          </w:p>
        </w:tc>
        <w:tc>
          <w:tcPr>
            <w:tcW w:w="2409" w:type="dxa"/>
            <w:shd w:val="clear" w:color="auto" w:fill="auto"/>
          </w:tcPr>
          <w:p w:rsidR="004002F4" w:rsidRDefault="004002F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002F4" w:rsidRPr="0095037C" w:rsidTr="00901457">
        <w:tc>
          <w:tcPr>
            <w:tcW w:w="2064" w:type="dxa"/>
            <w:shd w:val="clear" w:color="auto" w:fill="FBD4B4" w:themeFill="accent6" w:themeFillTint="66"/>
          </w:tcPr>
          <w:p w:rsidR="004002F4" w:rsidRDefault="004002F4" w:rsidP="00281C57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18/01/2022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4002F4" w:rsidRDefault="004002F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4002F4" w:rsidRDefault="004002F4" w:rsidP="00E12279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4002F4" w:rsidRPr="0095037C" w:rsidTr="00901457">
        <w:tc>
          <w:tcPr>
            <w:tcW w:w="2064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r w:rsidR="008903D0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002F4" w:rsidRPr="0095037C" w:rsidTr="00901457">
        <w:tc>
          <w:tcPr>
            <w:tcW w:w="2064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20/01/2022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r w:rsidR="008903D0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002F4" w:rsidRPr="0095037C" w:rsidTr="00901457">
        <w:tc>
          <w:tcPr>
            <w:tcW w:w="2064" w:type="dxa"/>
            <w:shd w:val="clear" w:color="auto" w:fill="FBD4B4" w:themeFill="accent6" w:themeFillTint="66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20/01/2022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4002F4" w:rsidRDefault="004002F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14778E" w:rsidRPr="0095037C" w:rsidTr="008B1576">
        <w:tc>
          <w:tcPr>
            <w:tcW w:w="2064" w:type="dxa"/>
            <w:shd w:val="clear" w:color="auto" w:fill="D99594" w:themeFill="accent2" w:themeFillTint="99"/>
          </w:tcPr>
          <w:p w:rsidR="0014778E" w:rsidRDefault="000544A4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26</w:t>
            </w:r>
            <w:r w:rsidR="0014778E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/01/2022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14778E" w:rsidRDefault="008B1576" w:rsidP="008B1576">
            <w:pPr>
              <w:tabs>
                <w:tab w:val="left" w:pos="330"/>
                <w:tab w:val="center" w:pos="986"/>
              </w:tabs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ab/>
            </w: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ab/>
            </w:r>
            <w:proofErr w:type="spellStart"/>
            <w:r w:rsidR="0014778E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 w:rsidR="0014778E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14778E" w:rsidRDefault="0014778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14778E" w:rsidRPr="0095037C" w:rsidTr="00901457">
        <w:tc>
          <w:tcPr>
            <w:tcW w:w="2064" w:type="dxa"/>
            <w:shd w:val="clear" w:color="auto" w:fill="FBD4B4" w:themeFill="accent6" w:themeFillTint="66"/>
          </w:tcPr>
          <w:p w:rsidR="0014778E" w:rsidRDefault="0014778E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28/01/2022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14778E" w:rsidRDefault="0014778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14778E" w:rsidRDefault="0014778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462</w:t>
            </w:r>
          </w:p>
        </w:tc>
      </w:tr>
      <w:tr w:rsidR="00EE6B4F" w:rsidRPr="0095037C" w:rsidTr="00901457">
        <w:tc>
          <w:tcPr>
            <w:tcW w:w="2064" w:type="dxa"/>
            <w:shd w:val="clear" w:color="auto" w:fill="FBD4B4" w:themeFill="accent6" w:themeFillTint="66"/>
          </w:tcPr>
          <w:p w:rsidR="00EE6B4F" w:rsidRDefault="00EE6B4F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28/01/2022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216</w:t>
            </w:r>
          </w:p>
        </w:tc>
      </w:tr>
      <w:tr w:rsidR="00EE6B4F" w:rsidRPr="0095037C" w:rsidTr="00901457">
        <w:tc>
          <w:tcPr>
            <w:tcW w:w="2064" w:type="dxa"/>
            <w:shd w:val="clear" w:color="auto" w:fill="FABF8F" w:themeFill="accent6" w:themeFillTint="99"/>
          </w:tcPr>
          <w:p w:rsidR="00EE6B4F" w:rsidRDefault="00EE6B4F" w:rsidP="000544A4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</w:t>
            </w:r>
            <w:r w:rsidR="000544A4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</w:t>
            </w: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/02/2022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r w:rsidR="008903D0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EE6B4F" w:rsidRPr="0095037C" w:rsidTr="00901457">
        <w:tc>
          <w:tcPr>
            <w:tcW w:w="2064" w:type="dxa"/>
            <w:shd w:val="clear" w:color="auto" w:fill="D99594" w:themeFill="accent2" w:themeFillTint="99"/>
          </w:tcPr>
          <w:p w:rsidR="00EE6B4F" w:rsidRDefault="000544A4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02</w:t>
            </w:r>
            <w:r w:rsidR="00EE6B4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/02/2022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EE6B4F" w:rsidRDefault="00EE6B4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010FE" w:rsidRPr="0095037C" w:rsidTr="00901457">
        <w:tc>
          <w:tcPr>
            <w:tcW w:w="2064" w:type="dxa"/>
            <w:shd w:val="clear" w:color="auto" w:fill="D99594" w:themeFill="accent2" w:themeFillTint="99"/>
          </w:tcPr>
          <w:p w:rsidR="009010FE" w:rsidRDefault="009010FE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07/02/2022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9010FE" w:rsidRDefault="009010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9010FE" w:rsidRDefault="009010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9010FE" w:rsidRPr="0095037C" w:rsidTr="009010FE">
        <w:tc>
          <w:tcPr>
            <w:tcW w:w="2064" w:type="dxa"/>
            <w:shd w:val="clear" w:color="auto" w:fill="FABF8F" w:themeFill="accent6" w:themeFillTint="99"/>
          </w:tcPr>
          <w:p w:rsidR="009010FE" w:rsidRDefault="009010FE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010FE" w:rsidRDefault="009010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  <w:r w:rsidR="008903D0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  <w:proofErr w:type="gramEnd"/>
            <w:r w:rsidR="008903D0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010FE" w:rsidRDefault="009010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E973AC" w:rsidRPr="0095037C" w:rsidTr="009010FE">
        <w:tc>
          <w:tcPr>
            <w:tcW w:w="2064" w:type="dxa"/>
            <w:shd w:val="clear" w:color="auto" w:fill="FABF8F" w:themeFill="accent6" w:themeFillTint="99"/>
          </w:tcPr>
          <w:p w:rsidR="00E973AC" w:rsidRDefault="00E973AC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E973AC" w:rsidRDefault="00E973A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E973AC" w:rsidRDefault="00E973A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B04BF" w:rsidRPr="0095037C" w:rsidTr="009010FE">
        <w:tc>
          <w:tcPr>
            <w:tcW w:w="2064" w:type="dxa"/>
            <w:shd w:val="clear" w:color="auto" w:fill="FABF8F" w:themeFill="accent6" w:themeFillTint="99"/>
          </w:tcPr>
          <w:p w:rsidR="004B04BF" w:rsidRDefault="00F45E5D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23</w:t>
            </w:r>
            <w:r w:rsidR="004B04B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/02/2022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Pfizer 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B04BF" w:rsidRPr="0095037C" w:rsidTr="004B04BF">
        <w:tc>
          <w:tcPr>
            <w:tcW w:w="2064" w:type="dxa"/>
            <w:shd w:val="clear" w:color="auto" w:fill="FFFFFF" w:themeFill="background1"/>
          </w:tcPr>
          <w:p w:rsidR="004B04BF" w:rsidRDefault="00F45E5D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</w:t>
            </w:r>
            <w:r w:rsidR="004B04B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3/02/2022</w:t>
            </w:r>
          </w:p>
        </w:tc>
        <w:tc>
          <w:tcPr>
            <w:tcW w:w="2189" w:type="dxa"/>
            <w:shd w:val="clear" w:color="auto" w:fill="FFFFFF" w:themeFill="background1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Janssen </w:t>
            </w:r>
          </w:p>
        </w:tc>
        <w:tc>
          <w:tcPr>
            <w:tcW w:w="2409" w:type="dxa"/>
            <w:shd w:val="clear" w:color="auto" w:fill="FFFFFF" w:themeFill="background1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4B04BF" w:rsidRPr="0095037C" w:rsidTr="004B04BF">
        <w:tc>
          <w:tcPr>
            <w:tcW w:w="2064" w:type="dxa"/>
            <w:shd w:val="clear" w:color="auto" w:fill="FABF8F" w:themeFill="accent6" w:themeFillTint="99"/>
          </w:tcPr>
          <w:p w:rsidR="004B04BF" w:rsidRDefault="00F45E5D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</w:t>
            </w:r>
            <w:r w:rsidR="004B04B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3/02/2022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4B04BF" w:rsidRDefault="004B04B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68742F" w:rsidRPr="0095037C" w:rsidTr="004B04BF">
        <w:tc>
          <w:tcPr>
            <w:tcW w:w="2064" w:type="dxa"/>
            <w:shd w:val="clear" w:color="auto" w:fill="FABF8F" w:themeFill="accent6" w:themeFillTint="99"/>
          </w:tcPr>
          <w:p w:rsidR="0068742F" w:rsidRDefault="0068742F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07/03/2022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8742F" w:rsidRDefault="0068742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8742F" w:rsidRDefault="0068742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48</w:t>
            </w:r>
          </w:p>
        </w:tc>
      </w:tr>
      <w:tr w:rsidR="0068742F" w:rsidRPr="0095037C" w:rsidTr="0068742F">
        <w:tc>
          <w:tcPr>
            <w:tcW w:w="2064" w:type="dxa"/>
            <w:shd w:val="clear" w:color="auto" w:fill="D99594" w:themeFill="accent2" w:themeFillTint="99"/>
          </w:tcPr>
          <w:p w:rsidR="0068742F" w:rsidRDefault="0068742F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07/03/2022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68742F" w:rsidRDefault="0068742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P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68742F" w:rsidRDefault="00932467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- </w:t>
            </w:r>
            <w:r w:rsidR="0068742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50</w:t>
            </w:r>
          </w:p>
        </w:tc>
      </w:tr>
      <w:tr w:rsidR="001F08EC" w:rsidRPr="0095037C" w:rsidTr="001F08EC">
        <w:tc>
          <w:tcPr>
            <w:tcW w:w="2064" w:type="dxa"/>
            <w:shd w:val="clear" w:color="auto" w:fill="FBD4B4" w:themeFill="accent6" w:themeFillTint="66"/>
          </w:tcPr>
          <w:p w:rsidR="001F08EC" w:rsidRDefault="001F08EC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16/03/2022</w:t>
            </w:r>
          </w:p>
        </w:tc>
        <w:tc>
          <w:tcPr>
            <w:tcW w:w="2189" w:type="dxa"/>
            <w:shd w:val="clear" w:color="auto" w:fill="FBD4B4" w:themeFill="accent6" w:themeFillTint="66"/>
          </w:tcPr>
          <w:p w:rsidR="001F08EC" w:rsidRDefault="001F08E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Pfizer </w:t>
            </w:r>
          </w:p>
        </w:tc>
        <w:tc>
          <w:tcPr>
            <w:tcW w:w="2409" w:type="dxa"/>
            <w:shd w:val="clear" w:color="auto" w:fill="FBD4B4" w:themeFill="accent6" w:themeFillTint="66"/>
          </w:tcPr>
          <w:p w:rsidR="001F08EC" w:rsidRDefault="001F08E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1F08EC" w:rsidRPr="0095037C" w:rsidTr="001F08EC">
        <w:tc>
          <w:tcPr>
            <w:tcW w:w="2064" w:type="dxa"/>
            <w:shd w:val="clear" w:color="auto" w:fill="FABF8F" w:themeFill="accent6" w:themeFillTint="99"/>
          </w:tcPr>
          <w:p w:rsidR="001F08EC" w:rsidRDefault="001F08EC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16/03/2022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1F08EC" w:rsidRDefault="001F08E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1F08EC" w:rsidRDefault="001F08E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3C7CCB" w:rsidRPr="0095037C" w:rsidTr="001F08EC">
        <w:tc>
          <w:tcPr>
            <w:tcW w:w="2064" w:type="dxa"/>
            <w:shd w:val="clear" w:color="auto" w:fill="FABF8F" w:themeFill="accent6" w:themeFillTint="99"/>
          </w:tcPr>
          <w:p w:rsidR="003C7CCB" w:rsidRDefault="003C7CCB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28/03/2022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3C7CCB" w:rsidRDefault="003C7CC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3C7CCB" w:rsidRDefault="003C7CC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2C35A3" w:rsidRPr="0095037C" w:rsidTr="001F08EC">
        <w:tc>
          <w:tcPr>
            <w:tcW w:w="2064" w:type="dxa"/>
            <w:shd w:val="clear" w:color="auto" w:fill="FABF8F" w:themeFill="accent6" w:themeFillTint="99"/>
          </w:tcPr>
          <w:p w:rsidR="002C35A3" w:rsidRDefault="002C35A3" w:rsidP="0064304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04/04/2022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2C35A3" w:rsidRDefault="002C35A3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2C35A3" w:rsidRDefault="002C35A3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7E391C" w:rsidRPr="0095037C" w:rsidTr="007E391C">
        <w:tc>
          <w:tcPr>
            <w:tcW w:w="2064" w:type="dxa"/>
            <w:shd w:val="clear" w:color="auto" w:fill="C2D69B" w:themeFill="accent3" w:themeFillTint="99"/>
          </w:tcPr>
          <w:p w:rsidR="007E391C" w:rsidRDefault="007E391C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07/04/2022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7E391C" w:rsidRDefault="007E391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7E391C" w:rsidRDefault="007E391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120</w:t>
            </w:r>
          </w:p>
        </w:tc>
      </w:tr>
      <w:tr w:rsidR="0055353E" w:rsidRPr="0095037C" w:rsidTr="007E391C">
        <w:tc>
          <w:tcPr>
            <w:tcW w:w="2064" w:type="dxa"/>
            <w:shd w:val="clear" w:color="auto" w:fill="C2D69B" w:themeFill="accent3" w:themeFillTint="99"/>
          </w:tcPr>
          <w:p w:rsidR="0055353E" w:rsidRDefault="0055353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11/04/2022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55353E" w:rsidRDefault="0055353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55353E" w:rsidRDefault="0055353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80</w:t>
            </w:r>
          </w:p>
        </w:tc>
      </w:tr>
      <w:tr w:rsidR="0055353E" w:rsidRPr="0095037C" w:rsidTr="0055353E">
        <w:tc>
          <w:tcPr>
            <w:tcW w:w="2064" w:type="dxa"/>
            <w:shd w:val="clear" w:color="auto" w:fill="auto"/>
          </w:tcPr>
          <w:p w:rsidR="0055353E" w:rsidRDefault="0055353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11/04/2022</w:t>
            </w:r>
          </w:p>
        </w:tc>
        <w:tc>
          <w:tcPr>
            <w:tcW w:w="2189" w:type="dxa"/>
            <w:shd w:val="clear" w:color="auto" w:fill="auto"/>
          </w:tcPr>
          <w:p w:rsidR="0055353E" w:rsidRDefault="0055353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Janssen</w:t>
            </w:r>
          </w:p>
        </w:tc>
        <w:tc>
          <w:tcPr>
            <w:tcW w:w="2409" w:type="dxa"/>
            <w:shd w:val="clear" w:color="auto" w:fill="auto"/>
          </w:tcPr>
          <w:p w:rsidR="0055353E" w:rsidRDefault="0055353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70</w:t>
            </w:r>
          </w:p>
        </w:tc>
      </w:tr>
      <w:tr w:rsidR="00461195" w:rsidRPr="0095037C" w:rsidTr="00461195">
        <w:tc>
          <w:tcPr>
            <w:tcW w:w="2064" w:type="dxa"/>
            <w:shd w:val="clear" w:color="auto" w:fill="FABF8F" w:themeFill="accent6" w:themeFillTint="99"/>
          </w:tcPr>
          <w:p w:rsidR="00461195" w:rsidRDefault="00461195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19/04/2022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461195" w:rsidRDefault="00461195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461195" w:rsidRDefault="00461195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8310CD" w:rsidRPr="0095037C" w:rsidTr="008310CD">
        <w:tc>
          <w:tcPr>
            <w:tcW w:w="2064" w:type="dxa"/>
            <w:shd w:val="clear" w:color="auto" w:fill="C2D69B" w:themeFill="accent3" w:themeFillTint="99"/>
          </w:tcPr>
          <w:p w:rsidR="008310CD" w:rsidRDefault="008310CD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12/05/2022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8310CD" w:rsidRDefault="008310C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8310CD" w:rsidRDefault="008310C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180</w:t>
            </w:r>
          </w:p>
        </w:tc>
      </w:tr>
      <w:tr w:rsidR="00177DFE" w:rsidRPr="0095037C" w:rsidTr="008310CD">
        <w:tc>
          <w:tcPr>
            <w:tcW w:w="2064" w:type="dxa"/>
            <w:shd w:val="clear" w:color="auto" w:fill="C2D69B" w:themeFill="accent3" w:themeFillTint="99"/>
          </w:tcPr>
          <w:p w:rsidR="00177DFE" w:rsidRDefault="00177DF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24/05/2022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177DFE" w:rsidRDefault="00177D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177DFE" w:rsidRDefault="00177DF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200</w:t>
            </w:r>
          </w:p>
        </w:tc>
      </w:tr>
      <w:tr w:rsidR="00D94DAD" w:rsidRPr="0095037C" w:rsidTr="00D94DAD">
        <w:tc>
          <w:tcPr>
            <w:tcW w:w="2064" w:type="dxa"/>
            <w:shd w:val="clear" w:color="auto" w:fill="FABF8F" w:themeFill="accent6" w:themeFillTint="99"/>
          </w:tcPr>
          <w:p w:rsidR="00D94DAD" w:rsidRDefault="00D94DAD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06/06/2022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D94DAD" w:rsidRDefault="00D94DA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D94DAD" w:rsidRDefault="00D94DA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C3346" w:rsidRPr="0095037C" w:rsidTr="009C3346">
        <w:tc>
          <w:tcPr>
            <w:tcW w:w="2064" w:type="dxa"/>
            <w:shd w:val="clear" w:color="auto" w:fill="D99594" w:themeFill="accent2" w:themeFillTint="99"/>
          </w:tcPr>
          <w:p w:rsidR="009C3346" w:rsidRDefault="009C3346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08/06/2022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9C3346" w:rsidRPr="0095037C" w:rsidTr="009C3346">
        <w:tc>
          <w:tcPr>
            <w:tcW w:w="2064" w:type="dxa"/>
            <w:shd w:val="clear" w:color="auto" w:fill="C2D69B" w:themeFill="accent3" w:themeFillTint="99"/>
          </w:tcPr>
          <w:p w:rsidR="009C3346" w:rsidRDefault="009C3346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13/06/2022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200</w:t>
            </w:r>
          </w:p>
        </w:tc>
      </w:tr>
      <w:tr w:rsidR="009C3346" w:rsidRPr="0095037C" w:rsidTr="009C3346">
        <w:tc>
          <w:tcPr>
            <w:tcW w:w="2064" w:type="dxa"/>
            <w:shd w:val="clear" w:color="auto" w:fill="FABF8F" w:themeFill="accent6" w:themeFillTint="99"/>
          </w:tcPr>
          <w:p w:rsidR="009C3346" w:rsidRDefault="009C3346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13/06/2022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C3346" w:rsidRDefault="009C334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120</w:t>
            </w:r>
          </w:p>
        </w:tc>
      </w:tr>
      <w:tr w:rsidR="00146591" w:rsidRPr="0095037C" w:rsidTr="00146591">
        <w:tc>
          <w:tcPr>
            <w:tcW w:w="2064" w:type="dxa"/>
            <w:shd w:val="clear" w:color="auto" w:fill="C2D69B" w:themeFill="accent3" w:themeFillTint="99"/>
          </w:tcPr>
          <w:p w:rsidR="00146591" w:rsidRDefault="00146591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21/06/2022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146591" w:rsidRDefault="00146591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146591" w:rsidRDefault="00146591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100</w:t>
            </w:r>
          </w:p>
        </w:tc>
      </w:tr>
      <w:tr w:rsidR="00146591" w:rsidRPr="0095037C" w:rsidTr="00146591">
        <w:tc>
          <w:tcPr>
            <w:tcW w:w="2064" w:type="dxa"/>
            <w:shd w:val="clear" w:color="auto" w:fill="FABF8F" w:themeFill="accent6" w:themeFillTint="99"/>
          </w:tcPr>
          <w:p w:rsidR="00146591" w:rsidRDefault="00146591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21/06/2022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146591" w:rsidRDefault="00146591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146591" w:rsidRDefault="00146591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84</w:t>
            </w:r>
          </w:p>
        </w:tc>
      </w:tr>
      <w:tr w:rsidR="00D12E07" w:rsidRPr="0095037C" w:rsidTr="00D12E07">
        <w:tc>
          <w:tcPr>
            <w:tcW w:w="2064" w:type="dxa"/>
            <w:shd w:val="clear" w:color="auto" w:fill="C2D69B" w:themeFill="accent3" w:themeFillTint="99"/>
          </w:tcPr>
          <w:p w:rsidR="00D12E07" w:rsidRDefault="00D12E07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24/06/202</w:t>
            </w:r>
            <w:r w:rsidR="0070089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D12E07" w:rsidRDefault="00D12E07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D12E07" w:rsidRDefault="00D12E07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200</w:t>
            </w:r>
          </w:p>
        </w:tc>
      </w:tr>
      <w:tr w:rsidR="0070089F" w:rsidRPr="0095037C" w:rsidTr="0070089F">
        <w:tc>
          <w:tcPr>
            <w:tcW w:w="2064" w:type="dxa"/>
            <w:shd w:val="clear" w:color="auto" w:fill="FABF8F" w:themeFill="accent6" w:themeFillTint="99"/>
          </w:tcPr>
          <w:p w:rsidR="0070089F" w:rsidRDefault="00EB50FC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02/08</w:t>
            </w:r>
            <w:r w:rsidR="0070089F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70089F" w:rsidRDefault="0070089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70089F" w:rsidRDefault="0070089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2F6386" w:rsidRPr="0095037C" w:rsidTr="002F6386">
        <w:tc>
          <w:tcPr>
            <w:tcW w:w="2064" w:type="dxa"/>
            <w:shd w:val="clear" w:color="auto" w:fill="C2D69B" w:themeFill="accent3" w:themeFillTint="99"/>
          </w:tcPr>
          <w:p w:rsidR="002F6386" w:rsidRDefault="002F6386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31/082022</w:t>
            </w:r>
          </w:p>
        </w:tc>
        <w:tc>
          <w:tcPr>
            <w:tcW w:w="2189" w:type="dxa"/>
            <w:shd w:val="clear" w:color="auto" w:fill="C2D69B" w:themeFill="accent3" w:themeFillTint="99"/>
          </w:tcPr>
          <w:p w:rsidR="002F6386" w:rsidRDefault="002F638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Astrazeneca</w:t>
            </w:r>
            <w:proofErr w:type="spellEnd"/>
          </w:p>
        </w:tc>
        <w:tc>
          <w:tcPr>
            <w:tcW w:w="2409" w:type="dxa"/>
            <w:shd w:val="clear" w:color="auto" w:fill="C2D69B" w:themeFill="accent3" w:themeFillTint="99"/>
          </w:tcPr>
          <w:p w:rsidR="002F6386" w:rsidRDefault="002F638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40</w:t>
            </w:r>
          </w:p>
        </w:tc>
      </w:tr>
      <w:tr w:rsidR="002F6386" w:rsidRPr="0095037C" w:rsidTr="002F6386">
        <w:tc>
          <w:tcPr>
            <w:tcW w:w="2064" w:type="dxa"/>
            <w:shd w:val="clear" w:color="auto" w:fill="FABF8F" w:themeFill="accent6" w:themeFillTint="99"/>
          </w:tcPr>
          <w:p w:rsidR="002F6386" w:rsidRDefault="002F6386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31/082022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2F6386" w:rsidRDefault="002F638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2F6386" w:rsidRDefault="002F6386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EB50FC" w:rsidRPr="0095037C" w:rsidTr="00EB50FC">
        <w:tc>
          <w:tcPr>
            <w:tcW w:w="2064" w:type="dxa"/>
            <w:shd w:val="clear" w:color="auto" w:fill="D99594" w:themeFill="accent2" w:themeFillTint="99"/>
          </w:tcPr>
          <w:p w:rsidR="00EB50FC" w:rsidRDefault="00EB50FC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30/09/2022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EB50FC" w:rsidRDefault="00EB50F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Sinovac</w:t>
            </w:r>
            <w:proofErr w:type="spellEnd"/>
          </w:p>
        </w:tc>
        <w:tc>
          <w:tcPr>
            <w:tcW w:w="2409" w:type="dxa"/>
            <w:shd w:val="clear" w:color="auto" w:fill="D99594" w:themeFill="accent2" w:themeFillTint="99"/>
          </w:tcPr>
          <w:p w:rsidR="00EB50FC" w:rsidRDefault="00EB50F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23882" w:rsidRPr="0095037C" w:rsidTr="00923882">
        <w:tc>
          <w:tcPr>
            <w:tcW w:w="2064" w:type="dxa"/>
            <w:shd w:val="clear" w:color="auto" w:fill="FABF8F" w:themeFill="accent6" w:themeFillTint="99"/>
          </w:tcPr>
          <w:p w:rsidR="00923882" w:rsidRDefault="00923882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18/11/2022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</w:t>
            </w:r>
          </w:p>
        </w:tc>
      </w:tr>
      <w:tr w:rsidR="00923882" w:rsidRPr="0095037C" w:rsidTr="00923882">
        <w:tc>
          <w:tcPr>
            <w:tcW w:w="2064" w:type="dxa"/>
            <w:shd w:val="clear" w:color="auto" w:fill="FABF8F" w:themeFill="accent6" w:themeFillTint="99"/>
          </w:tcPr>
          <w:p w:rsidR="00923882" w:rsidRDefault="00923882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16/11/2022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923882" w:rsidRPr="0095037C" w:rsidTr="00923882">
        <w:tc>
          <w:tcPr>
            <w:tcW w:w="2064" w:type="dxa"/>
            <w:shd w:val="clear" w:color="auto" w:fill="FABF8F" w:themeFill="accent6" w:themeFillTint="99"/>
          </w:tcPr>
          <w:p w:rsidR="00923882" w:rsidRDefault="00923882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16/11/2022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923882" w:rsidRPr="0095037C" w:rsidTr="00923882">
        <w:tc>
          <w:tcPr>
            <w:tcW w:w="2064" w:type="dxa"/>
            <w:shd w:val="clear" w:color="auto" w:fill="FABF8F" w:themeFill="accent6" w:themeFillTint="99"/>
          </w:tcPr>
          <w:p w:rsidR="00923882" w:rsidRDefault="00923882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22/11/2022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Pfizer 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</w:t>
            </w:r>
          </w:p>
        </w:tc>
      </w:tr>
      <w:tr w:rsidR="00923882" w:rsidRPr="0095037C" w:rsidTr="00923882">
        <w:tc>
          <w:tcPr>
            <w:tcW w:w="2064" w:type="dxa"/>
            <w:shd w:val="clear" w:color="auto" w:fill="D99594" w:themeFill="accent2" w:themeFillTint="99"/>
          </w:tcPr>
          <w:p w:rsidR="00923882" w:rsidRDefault="00923882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22/11/2022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</w:p>
        </w:tc>
        <w:tc>
          <w:tcPr>
            <w:tcW w:w="2409" w:type="dxa"/>
            <w:shd w:val="clear" w:color="auto" w:fill="D99594" w:themeFill="accent2" w:themeFillTint="99"/>
          </w:tcPr>
          <w:p w:rsidR="00923882" w:rsidRDefault="00923882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0E0387" w:rsidRPr="0095037C" w:rsidTr="000E0387">
        <w:tc>
          <w:tcPr>
            <w:tcW w:w="2064" w:type="dxa"/>
            <w:shd w:val="clear" w:color="auto" w:fill="FABF8F" w:themeFill="accent6" w:themeFillTint="99"/>
          </w:tcPr>
          <w:p w:rsidR="000E0387" w:rsidRDefault="000E0387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29/11/2022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0E0387" w:rsidRDefault="000E0387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0E0387" w:rsidRDefault="000E0387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6F19EB" w:rsidRPr="0095037C" w:rsidTr="000E0387">
        <w:tc>
          <w:tcPr>
            <w:tcW w:w="2064" w:type="dxa"/>
            <w:shd w:val="clear" w:color="auto" w:fill="FABF8F" w:themeFill="accent6" w:themeFillTint="99"/>
          </w:tcPr>
          <w:p w:rsidR="006F19EB" w:rsidRDefault="00C23434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19/12/2022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F19EB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Pfizer 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F19EB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C23434" w:rsidRPr="0095037C" w:rsidTr="00C23434">
        <w:tc>
          <w:tcPr>
            <w:tcW w:w="2064" w:type="dxa"/>
            <w:shd w:val="clear" w:color="auto" w:fill="D99594" w:themeFill="accent2" w:themeFillTint="99"/>
          </w:tcPr>
          <w:p w:rsidR="00C23434" w:rsidRDefault="00C23434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19/12/2022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C23434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C23434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C23434" w:rsidRPr="0095037C" w:rsidTr="00C23434">
        <w:tc>
          <w:tcPr>
            <w:tcW w:w="2064" w:type="dxa"/>
            <w:shd w:val="clear" w:color="auto" w:fill="D99594" w:themeFill="accent2" w:themeFillTint="99"/>
          </w:tcPr>
          <w:p w:rsidR="00C23434" w:rsidRDefault="00C23434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18/01/2023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C23434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409" w:type="dxa"/>
            <w:shd w:val="clear" w:color="auto" w:fill="D99594" w:themeFill="accent2" w:themeFillTint="99"/>
          </w:tcPr>
          <w:p w:rsidR="00C23434" w:rsidRDefault="00C2343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6F19EB" w:rsidRPr="0095037C" w:rsidTr="000E0387">
        <w:tc>
          <w:tcPr>
            <w:tcW w:w="2064" w:type="dxa"/>
            <w:shd w:val="clear" w:color="auto" w:fill="FABF8F" w:themeFill="accent6" w:themeFillTint="99"/>
          </w:tcPr>
          <w:p w:rsidR="006F19EB" w:rsidRDefault="006F19E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07/02/2023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F19EB" w:rsidRDefault="006F19E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F19EB" w:rsidRDefault="006F19E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6F19EB" w:rsidRPr="0095037C" w:rsidTr="000E0387">
        <w:tc>
          <w:tcPr>
            <w:tcW w:w="2064" w:type="dxa"/>
            <w:shd w:val="clear" w:color="auto" w:fill="FABF8F" w:themeFill="accent6" w:themeFillTint="99"/>
          </w:tcPr>
          <w:p w:rsidR="006F19EB" w:rsidRDefault="006F19E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14/02/2023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F19EB" w:rsidRDefault="006F19E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F19EB" w:rsidRDefault="006F19E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6F19EB" w:rsidRPr="0095037C" w:rsidTr="006D48DE">
        <w:tc>
          <w:tcPr>
            <w:tcW w:w="2064" w:type="dxa"/>
            <w:shd w:val="clear" w:color="auto" w:fill="FFFF00"/>
          </w:tcPr>
          <w:p w:rsidR="006F19EB" w:rsidRPr="006D48DE" w:rsidRDefault="006F19E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6D48DE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14/02/2023</w:t>
            </w:r>
          </w:p>
        </w:tc>
        <w:tc>
          <w:tcPr>
            <w:tcW w:w="2189" w:type="dxa"/>
            <w:shd w:val="clear" w:color="auto" w:fill="FFFF00"/>
          </w:tcPr>
          <w:p w:rsidR="006F19EB" w:rsidRP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6D48DE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6F19EB" w:rsidRP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66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D99594" w:themeFill="accent2" w:themeFillTint="99"/>
          </w:tcPr>
          <w:p w:rsidR="006D48DE" w:rsidRP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14/02/2023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6D48DE" w:rsidRP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99594" w:themeFill="accent2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FFFF00"/>
          </w:tcPr>
          <w:p w:rsid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22/02/2023</w:t>
            </w:r>
          </w:p>
        </w:tc>
        <w:tc>
          <w:tcPr>
            <w:tcW w:w="2189" w:type="dxa"/>
            <w:shd w:val="clear" w:color="auto" w:fill="FFFF00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24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FABF8F" w:themeFill="accent6" w:themeFillTint="99"/>
          </w:tcPr>
          <w:p w:rsid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28/02/2023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D99594" w:themeFill="accent2" w:themeFillTint="99"/>
          </w:tcPr>
          <w:p w:rsid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28/02/2023</w:t>
            </w:r>
          </w:p>
        </w:tc>
        <w:tc>
          <w:tcPr>
            <w:tcW w:w="2189" w:type="dxa"/>
            <w:shd w:val="clear" w:color="auto" w:fill="D99594" w:themeFill="accent2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coronavac</w:t>
            </w:r>
            <w:proofErr w:type="spellEnd"/>
            <w:proofErr w:type="gramEnd"/>
          </w:p>
        </w:tc>
        <w:tc>
          <w:tcPr>
            <w:tcW w:w="2409" w:type="dxa"/>
            <w:shd w:val="clear" w:color="auto" w:fill="D99594" w:themeFill="accent2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BC6CBA" w:rsidRPr="0095037C" w:rsidTr="00BC6CBA">
        <w:tc>
          <w:tcPr>
            <w:tcW w:w="2064" w:type="dxa"/>
            <w:shd w:val="clear" w:color="auto" w:fill="FFFF00"/>
          </w:tcPr>
          <w:p w:rsidR="00BC6CBA" w:rsidRDefault="00BC6CB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07/03/2023</w:t>
            </w:r>
          </w:p>
        </w:tc>
        <w:tc>
          <w:tcPr>
            <w:tcW w:w="2189" w:type="dxa"/>
            <w:shd w:val="clear" w:color="auto" w:fill="FFFF00"/>
          </w:tcPr>
          <w:p w:rsidR="00BC6CBA" w:rsidRDefault="00BC6CB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Bivalente</w:t>
            </w:r>
          </w:p>
        </w:tc>
        <w:tc>
          <w:tcPr>
            <w:tcW w:w="2409" w:type="dxa"/>
            <w:shd w:val="clear" w:color="auto" w:fill="FFFF00"/>
          </w:tcPr>
          <w:p w:rsidR="00BC6CBA" w:rsidRDefault="00BC6CB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36</w:t>
            </w:r>
          </w:p>
        </w:tc>
      </w:tr>
      <w:tr w:rsidR="00BC6CBA" w:rsidRPr="0095037C" w:rsidTr="00BC6CBA">
        <w:tc>
          <w:tcPr>
            <w:tcW w:w="2064" w:type="dxa"/>
            <w:shd w:val="clear" w:color="auto" w:fill="FABF8F" w:themeFill="accent6" w:themeFillTint="99"/>
          </w:tcPr>
          <w:p w:rsidR="00BC6CBA" w:rsidRDefault="00BC6CB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07/03/2023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BC6CBA" w:rsidRDefault="00BC6CBA" w:rsidP="00BC6CBA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  <w:proofErr w:type="gramStart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BC6CBA" w:rsidRDefault="00BC6CB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FABF8F" w:themeFill="accent6" w:themeFillTint="99"/>
          </w:tcPr>
          <w:p w:rsid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15/03/2023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50</w:t>
            </w:r>
          </w:p>
        </w:tc>
      </w:tr>
      <w:tr w:rsidR="006D48DE" w:rsidRPr="0095037C" w:rsidTr="006D48DE">
        <w:tc>
          <w:tcPr>
            <w:tcW w:w="2064" w:type="dxa"/>
            <w:shd w:val="clear" w:color="auto" w:fill="FFFF00"/>
          </w:tcPr>
          <w:p w:rsidR="006D48DE" w:rsidRDefault="006D48DE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15/03/2023</w:t>
            </w:r>
          </w:p>
        </w:tc>
        <w:tc>
          <w:tcPr>
            <w:tcW w:w="2189" w:type="dxa"/>
            <w:shd w:val="clear" w:color="auto" w:fill="FFFF00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6D48DE" w:rsidRDefault="006D48DE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174</w:t>
            </w:r>
          </w:p>
        </w:tc>
      </w:tr>
      <w:tr w:rsidR="00DB418A" w:rsidRPr="0095037C" w:rsidTr="006D48DE">
        <w:tc>
          <w:tcPr>
            <w:tcW w:w="2064" w:type="dxa"/>
            <w:shd w:val="clear" w:color="auto" w:fill="FFFF00"/>
          </w:tcPr>
          <w:p w:rsidR="00DB418A" w:rsidRDefault="00DB418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21/03/2023</w:t>
            </w:r>
          </w:p>
        </w:tc>
        <w:tc>
          <w:tcPr>
            <w:tcW w:w="2189" w:type="dxa"/>
            <w:shd w:val="clear" w:color="auto" w:fill="FFFF00"/>
          </w:tcPr>
          <w:p w:rsidR="00DB418A" w:rsidRDefault="00DB418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Bivalente</w:t>
            </w:r>
          </w:p>
        </w:tc>
        <w:tc>
          <w:tcPr>
            <w:tcW w:w="2409" w:type="dxa"/>
            <w:shd w:val="clear" w:color="auto" w:fill="FFFF00"/>
          </w:tcPr>
          <w:p w:rsidR="00DB418A" w:rsidRDefault="00DB418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174</w:t>
            </w:r>
          </w:p>
        </w:tc>
      </w:tr>
      <w:tr w:rsidR="00DB418A" w:rsidRPr="0095037C" w:rsidTr="00DB418A">
        <w:tc>
          <w:tcPr>
            <w:tcW w:w="2064" w:type="dxa"/>
            <w:shd w:val="clear" w:color="auto" w:fill="FABF8F" w:themeFill="accent6" w:themeFillTint="99"/>
          </w:tcPr>
          <w:p w:rsidR="00DB418A" w:rsidRDefault="00DB418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21/03/2023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DB418A" w:rsidRDefault="00DB418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DB418A" w:rsidRDefault="00DB418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50</w:t>
            </w:r>
          </w:p>
        </w:tc>
      </w:tr>
      <w:tr w:rsidR="00E90E7D" w:rsidRPr="0095037C" w:rsidTr="00E90E7D">
        <w:tc>
          <w:tcPr>
            <w:tcW w:w="2064" w:type="dxa"/>
            <w:shd w:val="clear" w:color="auto" w:fill="FFFF00"/>
          </w:tcPr>
          <w:p w:rsidR="00E90E7D" w:rsidRDefault="00E90E7D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30/03/2023</w:t>
            </w:r>
          </w:p>
        </w:tc>
        <w:tc>
          <w:tcPr>
            <w:tcW w:w="2189" w:type="dxa"/>
            <w:shd w:val="clear" w:color="auto" w:fill="FFFF00"/>
          </w:tcPr>
          <w:p w:rsidR="00E90E7D" w:rsidRDefault="00E90E7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E90E7D" w:rsidRDefault="00E90E7D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102</w:t>
            </w:r>
          </w:p>
        </w:tc>
      </w:tr>
      <w:tr w:rsidR="00BE5839" w:rsidRPr="0095037C" w:rsidTr="00BE5839">
        <w:tc>
          <w:tcPr>
            <w:tcW w:w="2064" w:type="dxa"/>
            <w:shd w:val="clear" w:color="auto" w:fill="FABF8F" w:themeFill="accent6" w:themeFillTint="99"/>
          </w:tcPr>
          <w:p w:rsidR="00BE5839" w:rsidRDefault="00BE5839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30/03/2023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BE5839" w:rsidRDefault="00BE5839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BE5839" w:rsidRDefault="00BE5839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BC6CBA" w:rsidRPr="0095037C" w:rsidTr="00BC6CBA">
        <w:tc>
          <w:tcPr>
            <w:tcW w:w="2064" w:type="dxa"/>
            <w:shd w:val="clear" w:color="auto" w:fill="FFFF00"/>
          </w:tcPr>
          <w:p w:rsidR="00BC6CBA" w:rsidRPr="00BC6CBA" w:rsidRDefault="00BC6CB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03</w:t>
            </w:r>
            <w:r w:rsidRPr="00BC6CBA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/05/2023</w:t>
            </w:r>
          </w:p>
        </w:tc>
        <w:tc>
          <w:tcPr>
            <w:tcW w:w="2189" w:type="dxa"/>
            <w:shd w:val="clear" w:color="auto" w:fill="FFFF00"/>
          </w:tcPr>
          <w:p w:rsidR="00BC6CBA" w:rsidRPr="00BC6CBA" w:rsidRDefault="00BC6CB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BC6CBA" w:rsidRPr="00BC6CBA" w:rsidRDefault="00BC6CB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252</w:t>
            </w:r>
          </w:p>
        </w:tc>
      </w:tr>
      <w:tr w:rsidR="00BC6CBA" w:rsidRPr="0095037C" w:rsidTr="00BC6CBA">
        <w:tc>
          <w:tcPr>
            <w:tcW w:w="2064" w:type="dxa"/>
            <w:shd w:val="clear" w:color="auto" w:fill="FFFF00"/>
          </w:tcPr>
          <w:p w:rsidR="00BC6CBA" w:rsidRPr="00BC6CBA" w:rsidRDefault="006D16B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12/07/2023</w:t>
            </w:r>
          </w:p>
        </w:tc>
        <w:tc>
          <w:tcPr>
            <w:tcW w:w="2189" w:type="dxa"/>
            <w:shd w:val="clear" w:color="auto" w:fill="FFFF00"/>
          </w:tcPr>
          <w:p w:rsidR="00BC6CBA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BC6CBA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18</w:t>
            </w:r>
          </w:p>
        </w:tc>
      </w:tr>
      <w:tr w:rsidR="006D16BB" w:rsidRPr="0095037C" w:rsidTr="006D16BB">
        <w:tc>
          <w:tcPr>
            <w:tcW w:w="2064" w:type="dxa"/>
            <w:shd w:val="clear" w:color="auto" w:fill="FABF8F" w:themeFill="accent6" w:themeFillTint="99"/>
          </w:tcPr>
          <w:p w:rsidR="006D16BB" w:rsidRDefault="006D16B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12/07/2023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D16BB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D16BB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</w:t>
            </w:r>
          </w:p>
        </w:tc>
      </w:tr>
      <w:tr w:rsidR="006D16BB" w:rsidRPr="0095037C" w:rsidTr="006D16BB">
        <w:tc>
          <w:tcPr>
            <w:tcW w:w="2064" w:type="dxa"/>
            <w:shd w:val="clear" w:color="auto" w:fill="FABF8F" w:themeFill="accent6" w:themeFillTint="99"/>
          </w:tcPr>
          <w:p w:rsidR="006D16BB" w:rsidRDefault="006D16B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12/07/2023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D16BB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D16BB" w:rsidRDefault="006D16BB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6D16BB" w:rsidRPr="0095037C" w:rsidTr="006D16BB">
        <w:tc>
          <w:tcPr>
            <w:tcW w:w="2064" w:type="dxa"/>
            <w:shd w:val="clear" w:color="auto" w:fill="FABF8F" w:themeFill="accent6" w:themeFillTint="99"/>
          </w:tcPr>
          <w:p w:rsidR="006D16BB" w:rsidRDefault="006D16BB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12/07/2023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6D16BB" w:rsidRDefault="006A01B3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6D16BB" w:rsidRDefault="006A01B3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20</w:t>
            </w:r>
          </w:p>
        </w:tc>
      </w:tr>
      <w:tr w:rsidR="00D92394" w:rsidRPr="0095037C" w:rsidTr="00D92394">
        <w:tc>
          <w:tcPr>
            <w:tcW w:w="2064" w:type="dxa"/>
            <w:shd w:val="clear" w:color="auto" w:fill="FFFF00"/>
          </w:tcPr>
          <w:p w:rsidR="00D92394" w:rsidRDefault="00D92394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07/12/2023</w:t>
            </w:r>
          </w:p>
        </w:tc>
        <w:tc>
          <w:tcPr>
            <w:tcW w:w="2189" w:type="dxa"/>
            <w:shd w:val="clear" w:color="auto" w:fill="FFFF00"/>
          </w:tcPr>
          <w:p w:rsidR="00D92394" w:rsidRDefault="00D9239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 xml:space="preserve">Bivalente </w:t>
            </w:r>
          </w:p>
        </w:tc>
        <w:tc>
          <w:tcPr>
            <w:tcW w:w="2409" w:type="dxa"/>
            <w:shd w:val="clear" w:color="auto" w:fill="FFFF00"/>
          </w:tcPr>
          <w:p w:rsidR="00D92394" w:rsidRDefault="00D92394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84</w:t>
            </w:r>
          </w:p>
        </w:tc>
      </w:tr>
      <w:tr w:rsidR="00A7543F" w:rsidRPr="0095037C" w:rsidTr="00D92394">
        <w:tc>
          <w:tcPr>
            <w:tcW w:w="2064" w:type="dxa"/>
            <w:shd w:val="clear" w:color="auto" w:fill="FFFF00"/>
          </w:tcPr>
          <w:p w:rsidR="00A7543F" w:rsidRDefault="00A7543F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28/12/2023</w:t>
            </w:r>
          </w:p>
        </w:tc>
        <w:tc>
          <w:tcPr>
            <w:tcW w:w="2189" w:type="dxa"/>
            <w:shd w:val="clear" w:color="auto" w:fill="FFFF00"/>
          </w:tcPr>
          <w:p w:rsidR="00A7543F" w:rsidRDefault="00A7543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Bivalente</w:t>
            </w:r>
          </w:p>
        </w:tc>
        <w:tc>
          <w:tcPr>
            <w:tcW w:w="2409" w:type="dxa"/>
            <w:shd w:val="clear" w:color="auto" w:fill="FFFF00"/>
          </w:tcPr>
          <w:p w:rsidR="00A7543F" w:rsidRDefault="00A7543F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102</w:t>
            </w:r>
          </w:p>
        </w:tc>
      </w:tr>
      <w:tr w:rsidR="00AE377A" w:rsidRPr="0095037C" w:rsidTr="00AE377A">
        <w:tc>
          <w:tcPr>
            <w:tcW w:w="2064" w:type="dxa"/>
            <w:shd w:val="clear" w:color="auto" w:fill="FABF8F" w:themeFill="accent6" w:themeFillTint="99"/>
          </w:tcPr>
          <w:p w:rsidR="00AE377A" w:rsidRDefault="00AE377A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01/02/2024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AE377A" w:rsidRDefault="00AE377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AE377A" w:rsidRDefault="00AE377A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120</w:t>
            </w:r>
          </w:p>
        </w:tc>
      </w:tr>
      <w:tr w:rsidR="00F6633C" w:rsidRPr="0095037C" w:rsidTr="00AE377A">
        <w:tc>
          <w:tcPr>
            <w:tcW w:w="2064" w:type="dxa"/>
            <w:shd w:val="clear" w:color="auto" w:fill="FABF8F" w:themeFill="accent6" w:themeFillTint="99"/>
          </w:tcPr>
          <w:p w:rsidR="00F6633C" w:rsidRDefault="00F6633C" w:rsidP="007E391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12/03/2024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F6633C" w:rsidRDefault="00F6633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F6633C" w:rsidRDefault="00F6633C" w:rsidP="00F45E5D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F6633C" w:rsidRPr="0095037C" w:rsidTr="00AE377A">
        <w:tc>
          <w:tcPr>
            <w:tcW w:w="2064" w:type="dxa"/>
            <w:shd w:val="clear" w:color="auto" w:fill="FABF8F" w:themeFill="accent6" w:themeFillTint="99"/>
          </w:tcPr>
          <w:p w:rsidR="00F6633C" w:rsidRDefault="00F6633C" w:rsidP="00F6633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12/03/2024</w:t>
            </w:r>
          </w:p>
        </w:tc>
        <w:tc>
          <w:tcPr>
            <w:tcW w:w="2189" w:type="dxa"/>
            <w:shd w:val="clear" w:color="auto" w:fill="FABF8F" w:themeFill="accent6" w:themeFillTint="99"/>
          </w:tcPr>
          <w:p w:rsid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Pfizer Pedi</w:t>
            </w:r>
          </w:p>
        </w:tc>
        <w:tc>
          <w:tcPr>
            <w:tcW w:w="2409" w:type="dxa"/>
            <w:shd w:val="clear" w:color="auto" w:fill="FABF8F" w:themeFill="accent6" w:themeFillTint="99"/>
          </w:tcPr>
          <w:p w:rsid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30</w:t>
            </w:r>
          </w:p>
        </w:tc>
      </w:tr>
      <w:tr w:rsidR="00F6633C" w:rsidRPr="0095037C" w:rsidTr="00F6633C">
        <w:tc>
          <w:tcPr>
            <w:tcW w:w="2064" w:type="dxa"/>
            <w:shd w:val="clear" w:color="auto" w:fill="FFFF00"/>
          </w:tcPr>
          <w:p w:rsidR="00F6633C" w:rsidRPr="00F6633C" w:rsidRDefault="00F6633C" w:rsidP="00F6633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F6633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12/03/2024</w:t>
            </w:r>
          </w:p>
        </w:tc>
        <w:tc>
          <w:tcPr>
            <w:tcW w:w="2189" w:type="dxa"/>
            <w:shd w:val="clear" w:color="auto" w:fill="FFFF00"/>
          </w:tcPr>
          <w:p w:rsidR="00F6633C" w:rsidRP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F6633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Bivalente</w:t>
            </w:r>
          </w:p>
        </w:tc>
        <w:tc>
          <w:tcPr>
            <w:tcW w:w="2409" w:type="dxa"/>
            <w:shd w:val="clear" w:color="auto" w:fill="FFFF00"/>
          </w:tcPr>
          <w:p w:rsidR="00F6633C" w:rsidRP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60</w:t>
            </w:r>
          </w:p>
        </w:tc>
      </w:tr>
      <w:tr w:rsidR="00F6633C" w:rsidRPr="0095037C" w:rsidTr="00F6633C">
        <w:tc>
          <w:tcPr>
            <w:tcW w:w="2064" w:type="dxa"/>
            <w:shd w:val="clear" w:color="auto" w:fill="FFFF00"/>
          </w:tcPr>
          <w:p w:rsidR="00F6633C" w:rsidRPr="00F6633C" w:rsidRDefault="00F6633C" w:rsidP="00F6633C">
            <w:pPr>
              <w:tabs>
                <w:tab w:val="center" w:pos="1332"/>
                <w:tab w:val="right" w:pos="2665"/>
              </w:tabs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F6633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12/03/2024</w:t>
            </w:r>
          </w:p>
        </w:tc>
        <w:tc>
          <w:tcPr>
            <w:tcW w:w="2189" w:type="dxa"/>
            <w:shd w:val="clear" w:color="auto" w:fill="FFFF00"/>
          </w:tcPr>
          <w:p w:rsidR="00F6633C" w:rsidRP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 w:rsidRPr="00F6633C"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Bivalente</w:t>
            </w:r>
          </w:p>
        </w:tc>
        <w:tc>
          <w:tcPr>
            <w:tcW w:w="2409" w:type="dxa"/>
            <w:shd w:val="clear" w:color="auto" w:fill="FFFF00"/>
          </w:tcPr>
          <w:p w:rsidR="00F6633C" w:rsidRPr="00F6633C" w:rsidRDefault="00F6633C" w:rsidP="00F6633C">
            <w:pPr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sz w:val="18"/>
                <w:szCs w:val="18"/>
                <w:lang w:eastAsia="pt-BR"/>
              </w:rPr>
              <w:t>72</w:t>
            </w:r>
          </w:p>
        </w:tc>
      </w:tr>
    </w:tbl>
    <w:p w:rsidR="0095037C" w:rsidRDefault="00CD4D3B" w:rsidP="009503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</w:p>
    <w:tbl>
      <w:tblPr>
        <w:tblStyle w:val="Tabelacomgrade"/>
        <w:tblpPr w:leftFromText="141" w:rightFromText="141" w:vertAnchor="text" w:horzAnchor="margin" w:tblpXSpec="center" w:tblpY="177"/>
        <w:tblW w:w="0" w:type="auto"/>
        <w:tblLook w:val="04A0"/>
      </w:tblPr>
      <w:tblGrid>
        <w:gridCol w:w="2518"/>
        <w:gridCol w:w="2552"/>
      </w:tblGrid>
      <w:tr w:rsidR="00F6633C" w:rsidRPr="00DB418A" w:rsidTr="00F6633C">
        <w:tc>
          <w:tcPr>
            <w:tcW w:w="2518" w:type="dxa"/>
          </w:tcPr>
          <w:p w:rsidR="00F6633C" w:rsidRPr="00300300" w:rsidRDefault="00F6633C" w:rsidP="00F6633C">
            <w:pPr>
              <w:rPr>
                <w:b/>
                <w:sz w:val="32"/>
                <w:szCs w:val="32"/>
              </w:rPr>
            </w:pPr>
            <w:r w:rsidRPr="00300300">
              <w:rPr>
                <w:b/>
                <w:sz w:val="32"/>
                <w:szCs w:val="32"/>
              </w:rPr>
              <w:t xml:space="preserve">       Vacinas</w:t>
            </w:r>
          </w:p>
        </w:tc>
        <w:tc>
          <w:tcPr>
            <w:tcW w:w="2552" w:type="dxa"/>
          </w:tcPr>
          <w:p w:rsidR="00F6633C" w:rsidRPr="00300300" w:rsidRDefault="00F6633C" w:rsidP="00F6633C">
            <w:pPr>
              <w:rPr>
                <w:b/>
                <w:sz w:val="32"/>
                <w:szCs w:val="32"/>
              </w:rPr>
            </w:pPr>
            <w:r w:rsidRPr="00300300">
              <w:rPr>
                <w:b/>
                <w:sz w:val="32"/>
                <w:szCs w:val="32"/>
              </w:rPr>
              <w:t xml:space="preserve">  Quantidade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FBD4B4" w:themeFill="accent6" w:themeFillTint="66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PFIZER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DEVOLVIDA</w:t>
            </w:r>
          </w:p>
          <w:p w:rsidR="00F6633C" w:rsidRPr="00DB418A" w:rsidRDefault="00F6633C" w:rsidP="00F6633C">
            <w:pPr>
              <w:rPr>
                <w:b/>
                <w:i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2552" w:type="dxa"/>
            <w:shd w:val="clear" w:color="auto" w:fill="FBD4B4" w:themeFill="accent6" w:themeFillTint="66"/>
          </w:tcPr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3.504</w:t>
            </w:r>
          </w:p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- 222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3.</w:t>
            </w:r>
            <w:r>
              <w:rPr>
                <w:b/>
                <w:sz w:val="20"/>
                <w:szCs w:val="20"/>
              </w:rPr>
              <w:t>282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D99594" w:themeFill="accent2" w:themeFillTint="99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BUTANTAN/SINOVAC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DEVOLVIDA</w:t>
            </w:r>
          </w:p>
          <w:p w:rsidR="00F6633C" w:rsidRPr="00DB418A" w:rsidRDefault="00F6633C" w:rsidP="00F6633C">
            <w:pPr>
              <w:rPr>
                <w:b/>
                <w:i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2552" w:type="dxa"/>
            <w:shd w:val="clear" w:color="auto" w:fill="D99594" w:themeFill="accent2" w:themeFillTint="99"/>
          </w:tcPr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 xml:space="preserve"> </w:t>
            </w:r>
            <w:r w:rsidRPr="00F6633C">
              <w:rPr>
                <w:sz w:val="20"/>
                <w:szCs w:val="20"/>
              </w:rPr>
              <w:t>1.174</w:t>
            </w:r>
          </w:p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-30</w:t>
            </w:r>
          </w:p>
          <w:p w:rsidR="00F6633C" w:rsidRPr="00DB418A" w:rsidRDefault="00F6633C" w:rsidP="00F6633C">
            <w:pPr>
              <w:rPr>
                <w:b/>
                <w:i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1.1</w:t>
            </w:r>
            <w:r>
              <w:rPr>
                <w:b/>
                <w:i/>
                <w:sz w:val="20"/>
                <w:szCs w:val="20"/>
              </w:rPr>
              <w:t>44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C2D69B" w:themeFill="accent3" w:themeFillTint="99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ASTRAZENECA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DEVOLVIDA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2552" w:type="dxa"/>
            <w:shd w:val="clear" w:color="auto" w:fill="C2D69B" w:themeFill="accent3" w:themeFillTint="99"/>
          </w:tcPr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2.480</w:t>
            </w:r>
          </w:p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-160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2.320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FFFFFF" w:themeFill="background1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JANSSEN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DEVOLVIDA</w:t>
            </w:r>
          </w:p>
          <w:p w:rsidR="00F6633C" w:rsidRPr="00DB418A" w:rsidRDefault="00F6633C" w:rsidP="00F6633C">
            <w:pPr>
              <w:rPr>
                <w:b/>
                <w:i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2552" w:type="dxa"/>
            <w:shd w:val="clear" w:color="auto" w:fill="FFFFFF" w:themeFill="background1"/>
          </w:tcPr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190</w:t>
            </w:r>
          </w:p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-05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185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FFFF00"/>
          </w:tcPr>
          <w:p w:rsidR="00F6633C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 xml:space="preserve">BIVALENTE 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DEVOLVIDA</w:t>
            </w:r>
          </w:p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2552" w:type="dxa"/>
            <w:shd w:val="clear" w:color="auto" w:fill="FFFF00"/>
          </w:tcPr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1.164</w:t>
            </w:r>
          </w:p>
          <w:p w:rsidR="00F6633C" w:rsidRPr="00F6633C" w:rsidRDefault="00F6633C" w:rsidP="00F6633C">
            <w:pPr>
              <w:rPr>
                <w:sz w:val="20"/>
                <w:szCs w:val="20"/>
              </w:rPr>
            </w:pPr>
            <w:r w:rsidRPr="00F6633C">
              <w:rPr>
                <w:sz w:val="20"/>
                <w:szCs w:val="20"/>
              </w:rPr>
              <w:t>-240</w:t>
            </w:r>
          </w:p>
          <w:p w:rsidR="00F6633C" w:rsidRPr="00F6633C" w:rsidRDefault="00F6633C" w:rsidP="00F6633C">
            <w:pPr>
              <w:rPr>
                <w:b/>
                <w:i/>
                <w:sz w:val="20"/>
                <w:szCs w:val="20"/>
              </w:rPr>
            </w:pPr>
            <w:r w:rsidRPr="00F6633C">
              <w:rPr>
                <w:b/>
                <w:i/>
                <w:sz w:val="20"/>
                <w:szCs w:val="20"/>
              </w:rPr>
              <w:t>924</w:t>
            </w:r>
          </w:p>
        </w:tc>
      </w:tr>
      <w:tr w:rsidR="00F6633C" w:rsidRPr="00DB418A" w:rsidTr="00F6633C">
        <w:tc>
          <w:tcPr>
            <w:tcW w:w="2518" w:type="dxa"/>
            <w:shd w:val="clear" w:color="auto" w:fill="FF0000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TOTAL</w:t>
            </w:r>
            <w:proofErr w:type="gramStart"/>
            <w:r w:rsidRPr="00DB418A">
              <w:rPr>
                <w:b/>
                <w:sz w:val="20"/>
                <w:szCs w:val="20"/>
              </w:rPr>
              <w:t xml:space="preserve">  </w:t>
            </w:r>
            <w:proofErr w:type="gramEnd"/>
            <w:r w:rsidRPr="00DB418A">
              <w:rPr>
                <w:b/>
                <w:sz w:val="20"/>
                <w:szCs w:val="20"/>
              </w:rPr>
              <w:t xml:space="preserve">DE VACINAS </w:t>
            </w:r>
          </w:p>
        </w:tc>
        <w:tc>
          <w:tcPr>
            <w:tcW w:w="2552" w:type="dxa"/>
            <w:shd w:val="clear" w:color="auto" w:fill="FF0000"/>
          </w:tcPr>
          <w:p w:rsidR="00F6633C" w:rsidRPr="00DB418A" w:rsidRDefault="00F6633C" w:rsidP="00F6633C">
            <w:pPr>
              <w:rPr>
                <w:b/>
                <w:sz w:val="20"/>
                <w:szCs w:val="20"/>
              </w:rPr>
            </w:pPr>
            <w:r w:rsidRPr="00DB418A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.855</w:t>
            </w:r>
          </w:p>
        </w:tc>
      </w:tr>
    </w:tbl>
    <w:p w:rsidR="004002F4" w:rsidRDefault="004002F4" w:rsidP="0095037C">
      <w:pPr>
        <w:jc w:val="center"/>
        <w:rPr>
          <w:b/>
          <w:sz w:val="28"/>
          <w:szCs w:val="28"/>
        </w:rPr>
      </w:pPr>
    </w:p>
    <w:p w:rsidR="00BC6CBA" w:rsidRDefault="00BC6CBA" w:rsidP="0095037C">
      <w:pPr>
        <w:jc w:val="center"/>
        <w:rPr>
          <w:b/>
          <w:sz w:val="28"/>
          <w:szCs w:val="28"/>
        </w:rPr>
      </w:pPr>
    </w:p>
    <w:p w:rsidR="00BC6CBA" w:rsidRDefault="00BC6CBA" w:rsidP="0095037C">
      <w:pPr>
        <w:jc w:val="center"/>
        <w:rPr>
          <w:b/>
          <w:sz w:val="28"/>
          <w:szCs w:val="28"/>
        </w:rPr>
      </w:pPr>
    </w:p>
    <w:p w:rsidR="00BC6CBA" w:rsidRDefault="00BC6CBA" w:rsidP="0095037C">
      <w:pPr>
        <w:jc w:val="center"/>
        <w:rPr>
          <w:b/>
          <w:sz w:val="28"/>
          <w:szCs w:val="28"/>
        </w:rPr>
      </w:pPr>
    </w:p>
    <w:p w:rsidR="00BC6CBA" w:rsidRDefault="00BC6CBA" w:rsidP="0095037C">
      <w:pPr>
        <w:jc w:val="center"/>
        <w:rPr>
          <w:b/>
          <w:sz w:val="28"/>
          <w:szCs w:val="28"/>
        </w:rPr>
      </w:pPr>
    </w:p>
    <w:p w:rsidR="004002F4" w:rsidRDefault="004002F4" w:rsidP="0095037C">
      <w:pPr>
        <w:jc w:val="center"/>
        <w:rPr>
          <w:b/>
          <w:sz w:val="28"/>
          <w:szCs w:val="28"/>
        </w:rPr>
      </w:pPr>
    </w:p>
    <w:p w:rsidR="0095037C" w:rsidRPr="0095037C" w:rsidRDefault="0095037C" w:rsidP="00EE6B4F">
      <w:pPr>
        <w:jc w:val="center"/>
        <w:rPr>
          <w:b/>
          <w:sz w:val="28"/>
          <w:szCs w:val="28"/>
        </w:rPr>
      </w:pPr>
    </w:p>
    <w:sectPr w:rsidR="0095037C" w:rsidRPr="0095037C" w:rsidSect="00300300">
      <w:pgSz w:w="11906" w:h="16838"/>
      <w:pgMar w:top="142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/>
  <w:rsids>
    <w:rsidRoot w:val="00E043A3"/>
    <w:rsid w:val="000117DF"/>
    <w:rsid w:val="0002058D"/>
    <w:rsid w:val="00053D92"/>
    <w:rsid w:val="000544A4"/>
    <w:rsid w:val="000618C8"/>
    <w:rsid w:val="000748C7"/>
    <w:rsid w:val="0008517C"/>
    <w:rsid w:val="000B7600"/>
    <w:rsid w:val="000E0387"/>
    <w:rsid w:val="00123186"/>
    <w:rsid w:val="00146591"/>
    <w:rsid w:val="0014778E"/>
    <w:rsid w:val="00177DFE"/>
    <w:rsid w:val="001872B1"/>
    <w:rsid w:val="001873DB"/>
    <w:rsid w:val="0019238F"/>
    <w:rsid w:val="00193CF7"/>
    <w:rsid w:val="001A2479"/>
    <w:rsid w:val="001A631E"/>
    <w:rsid w:val="001B0FE2"/>
    <w:rsid w:val="001B5282"/>
    <w:rsid w:val="001C385D"/>
    <w:rsid w:val="001F08EC"/>
    <w:rsid w:val="001F3F9A"/>
    <w:rsid w:val="001F5075"/>
    <w:rsid w:val="002248C3"/>
    <w:rsid w:val="002261C5"/>
    <w:rsid w:val="00281C57"/>
    <w:rsid w:val="002A0D0D"/>
    <w:rsid w:val="002A5EF4"/>
    <w:rsid w:val="002B0C89"/>
    <w:rsid w:val="002C3504"/>
    <w:rsid w:val="002C35A3"/>
    <w:rsid w:val="002F6386"/>
    <w:rsid w:val="002F69A5"/>
    <w:rsid w:val="00300300"/>
    <w:rsid w:val="003100AE"/>
    <w:rsid w:val="00311885"/>
    <w:rsid w:val="003215AF"/>
    <w:rsid w:val="00351F94"/>
    <w:rsid w:val="003744EB"/>
    <w:rsid w:val="003968AE"/>
    <w:rsid w:val="003C7CCB"/>
    <w:rsid w:val="003D22AD"/>
    <w:rsid w:val="004002F4"/>
    <w:rsid w:val="00401AA0"/>
    <w:rsid w:val="004306DE"/>
    <w:rsid w:val="00436DD7"/>
    <w:rsid w:val="004559C0"/>
    <w:rsid w:val="00461195"/>
    <w:rsid w:val="0047564E"/>
    <w:rsid w:val="00484B75"/>
    <w:rsid w:val="00490FD5"/>
    <w:rsid w:val="00495F1B"/>
    <w:rsid w:val="004B04BF"/>
    <w:rsid w:val="004B379E"/>
    <w:rsid w:val="004C4435"/>
    <w:rsid w:val="004D4887"/>
    <w:rsid w:val="004D5BCE"/>
    <w:rsid w:val="004E72BD"/>
    <w:rsid w:val="004F30C4"/>
    <w:rsid w:val="00514AE2"/>
    <w:rsid w:val="00536327"/>
    <w:rsid w:val="00541E7E"/>
    <w:rsid w:val="0055353E"/>
    <w:rsid w:val="00573901"/>
    <w:rsid w:val="00581A5D"/>
    <w:rsid w:val="00581ADA"/>
    <w:rsid w:val="005859D5"/>
    <w:rsid w:val="005D6FB8"/>
    <w:rsid w:val="005E71F3"/>
    <w:rsid w:val="00615998"/>
    <w:rsid w:val="00636810"/>
    <w:rsid w:val="0064304C"/>
    <w:rsid w:val="00651BAD"/>
    <w:rsid w:val="006577D0"/>
    <w:rsid w:val="0068742F"/>
    <w:rsid w:val="006A01B3"/>
    <w:rsid w:val="006A12F9"/>
    <w:rsid w:val="006A5287"/>
    <w:rsid w:val="006C69AA"/>
    <w:rsid w:val="006D0AC3"/>
    <w:rsid w:val="006D16BB"/>
    <w:rsid w:val="006D2D86"/>
    <w:rsid w:val="006D48DE"/>
    <w:rsid w:val="006F19EB"/>
    <w:rsid w:val="006F7F5D"/>
    <w:rsid w:val="0070089F"/>
    <w:rsid w:val="007022DB"/>
    <w:rsid w:val="00707877"/>
    <w:rsid w:val="007357E5"/>
    <w:rsid w:val="007478E4"/>
    <w:rsid w:val="00752CE8"/>
    <w:rsid w:val="00753EBB"/>
    <w:rsid w:val="00761F83"/>
    <w:rsid w:val="00763171"/>
    <w:rsid w:val="00775D33"/>
    <w:rsid w:val="00776F76"/>
    <w:rsid w:val="007B4449"/>
    <w:rsid w:val="007D5D36"/>
    <w:rsid w:val="007D6F70"/>
    <w:rsid w:val="007E391C"/>
    <w:rsid w:val="007F6560"/>
    <w:rsid w:val="007F68A6"/>
    <w:rsid w:val="008003D0"/>
    <w:rsid w:val="008033B3"/>
    <w:rsid w:val="00805E95"/>
    <w:rsid w:val="00820528"/>
    <w:rsid w:val="008310CD"/>
    <w:rsid w:val="008432ED"/>
    <w:rsid w:val="00850C7E"/>
    <w:rsid w:val="00851AE0"/>
    <w:rsid w:val="00852530"/>
    <w:rsid w:val="00861B97"/>
    <w:rsid w:val="00864734"/>
    <w:rsid w:val="00873D95"/>
    <w:rsid w:val="00876F62"/>
    <w:rsid w:val="008903D0"/>
    <w:rsid w:val="008B1576"/>
    <w:rsid w:val="008D51A3"/>
    <w:rsid w:val="008E7B12"/>
    <w:rsid w:val="008F16E2"/>
    <w:rsid w:val="008F2BB6"/>
    <w:rsid w:val="009010FE"/>
    <w:rsid w:val="00901457"/>
    <w:rsid w:val="00901CAD"/>
    <w:rsid w:val="00904B73"/>
    <w:rsid w:val="0091416A"/>
    <w:rsid w:val="00920225"/>
    <w:rsid w:val="00923882"/>
    <w:rsid w:val="0092652D"/>
    <w:rsid w:val="00930D3D"/>
    <w:rsid w:val="00932467"/>
    <w:rsid w:val="0095037C"/>
    <w:rsid w:val="009928B4"/>
    <w:rsid w:val="00995CAA"/>
    <w:rsid w:val="009B7989"/>
    <w:rsid w:val="009C3346"/>
    <w:rsid w:val="009E15D8"/>
    <w:rsid w:val="009E34F5"/>
    <w:rsid w:val="00A24171"/>
    <w:rsid w:val="00A53746"/>
    <w:rsid w:val="00A7543F"/>
    <w:rsid w:val="00A8245E"/>
    <w:rsid w:val="00AA045B"/>
    <w:rsid w:val="00AA0593"/>
    <w:rsid w:val="00AB4EB4"/>
    <w:rsid w:val="00AC43D8"/>
    <w:rsid w:val="00AC462B"/>
    <w:rsid w:val="00AE377A"/>
    <w:rsid w:val="00B00390"/>
    <w:rsid w:val="00B210A6"/>
    <w:rsid w:val="00B21AF1"/>
    <w:rsid w:val="00B246B6"/>
    <w:rsid w:val="00B324AC"/>
    <w:rsid w:val="00B43338"/>
    <w:rsid w:val="00B651E9"/>
    <w:rsid w:val="00B718C3"/>
    <w:rsid w:val="00B72615"/>
    <w:rsid w:val="00B90875"/>
    <w:rsid w:val="00BA5131"/>
    <w:rsid w:val="00BC62C0"/>
    <w:rsid w:val="00BC6CBA"/>
    <w:rsid w:val="00BE03BC"/>
    <w:rsid w:val="00BE5839"/>
    <w:rsid w:val="00C02C1B"/>
    <w:rsid w:val="00C21C69"/>
    <w:rsid w:val="00C23434"/>
    <w:rsid w:val="00C34886"/>
    <w:rsid w:val="00C8116B"/>
    <w:rsid w:val="00CA25C7"/>
    <w:rsid w:val="00CB3786"/>
    <w:rsid w:val="00CB640D"/>
    <w:rsid w:val="00CC078B"/>
    <w:rsid w:val="00CD4D3B"/>
    <w:rsid w:val="00CE3B5F"/>
    <w:rsid w:val="00CF1DC5"/>
    <w:rsid w:val="00D072D9"/>
    <w:rsid w:val="00D110E0"/>
    <w:rsid w:val="00D12E07"/>
    <w:rsid w:val="00D320DD"/>
    <w:rsid w:val="00D43168"/>
    <w:rsid w:val="00D63321"/>
    <w:rsid w:val="00D92394"/>
    <w:rsid w:val="00D94DAD"/>
    <w:rsid w:val="00DB1F86"/>
    <w:rsid w:val="00DB418A"/>
    <w:rsid w:val="00DC7511"/>
    <w:rsid w:val="00DE5953"/>
    <w:rsid w:val="00DF3B98"/>
    <w:rsid w:val="00E043A3"/>
    <w:rsid w:val="00E06BBF"/>
    <w:rsid w:val="00E103FC"/>
    <w:rsid w:val="00E11370"/>
    <w:rsid w:val="00E12279"/>
    <w:rsid w:val="00E1455B"/>
    <w:rsid w:val="00E278CA"/>
    <w:rsid w:val="00E32D13"/>
    <w:rsid w:val="00E417C8"/>
    <w:rsid w:val="00E503F8"/>
    <w:rsid w:val="00E64FDA"/>
    <w:rsid w:val="00E70773"/>
    <w:rsid w:val="00E72E1C"/>
    <w:rsid w:val="00E74D1A"/>
    <w:rsid w:val="00E90E7D"/>
    <w:rsid w:val="00E93094"/>
    <w:rsid w:val="00E9737C"/>
    <w:rsid w:val="00E973AC"/>
    <w:rsid w:val="00E979C7"/>
    <w:rsid w:val="00EB2EA4"/>
    <w:rsid w:val="00EB50FC"/>
    <w:rsid w:val="00ED3F2E"/>
    <w:rsid w:val="00EE138A"/>
    <w:rsid w:val="00EE6B4F"/>
    <w:rsid w:val="00F04867"/>
    <w:rsid w:val="00F45E5D"/>
    <w:rsid w:val="00F5529F"/>
    <w:rsid w:val="00F6633C"/>
    <w:rsid w:val="00F73B79"/>
    <w:rsid w:val="00FC6D03"/>
    <w:rsid w:val="00FC75B2"/>
    <w:rsid w:val="00FC773D"/>
    <w:rsid w:val="00FF4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6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03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DIARIO\SEMANAL\ATUALIZADOS\QUANTITATIVO%20NOVOO%20%2001.07.2022%20%20ATUALIZAD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21191-1D78-4618-AEA9-33DD8E60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QUANTITATIVO NOVOO  01.07.2022  ATUALIZADO</Template>
  <TotalTime>171</TotalTime>
  <Pages>4</Pages>
  <Words>793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2022-11-08T11:15:00Z</dcterms:created>
  <dcterms:modified xsi:type="dcterms:W3CDTF">2024-05-27T13:34:00Z</dcterms:modified>
</cp:coreProperties>
</file>